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1C5113">
        <w:rPr>
          <w:rFonts w:ascii="Bookman Old Style" w:hAnsi="Bookman Old Style"/>
          <w:color w:val="auto"/>
          <w:sz w:val="20"/>
          <w:szCs w:val="20"/>
        </w:rPr>
        <w:t>6/2025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152D69">
        <w:rPr>
          <w:rFonts w:ascii="Bookman Old Style" w:hAnsi="Bookman Old Style"/>
          <w:color w:val="auto"/>
          <w:sz w:val="20"/>
          <w:szCs w:val="20"/>
        </w:rPr>
        <w:t>11</w:t>
      </w:r>
      <w:r w:rsidR="001C5113">
        <w:rPr>
          <w:rFonts w:ascii="Bookman Old Style" w:hAnsi="Bookman Old Style"/>
          <w:color w:val="auto"/>
          <w:sz w:val="20"/>
          <w:szCs w:val="20"/>
        </w:rPr>
        <w:t>.0</w:t>
      </w:r>
      <w:r w:rsidR="00152D69">
        <w:rPr>
          <w:rFonts w:ascii="Bookman Old Style" w:hAnsi="Bookman Old Style"/>
          <w:color w:val="auto"/>
          <w:sz w:val="20"/>
          <w:szCs w:val="20"/>
        </w:rPr>
        <w:t>4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C5113">
        <w:rPr>
          <w:rFonts w:ascii="Bookman Old Style" w:hAnsi="Bookman Old Style"/>
          <w:color w:val="auto"/>
          <w:sz w:val="20"/>
          <w:szCs w:val="20"/>
        </w:rPr>
        <w:t>2025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r w:rsidR="00242EB3" w:rsidRPr="00242EB3">
        <w:rPr>
          <w:rFonts w:ascii="Bookman Old Style" w:hAnsi="Bookman Old Style"/>
          <w:b/>
          <w:bCs/>
          <w:sz w:val="20"/>
          <w:szCs w:val="20"/>
        </w:rPr>
        <w:t>leków</w:t>
      </w:r>
      <w:r w:rsidR="006C5B6E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E30720">
        <w:rPr>
          <w:rFonts w:ascii="Bookman Old Style" w:hAnsi="Bookman Old Style"/>
          <w:b/>
          <w:bCs/>
          <w:sz w:val="20"/>
          <w:szCs w:val="20"/>
        </w:rPr>
        <w:t>do programów lekowych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2F5F29" w:rsidRPr="0097518F" w:rsidTr="0042530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97518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424A4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C03E7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4A4" w:rsidRPr="002902A7" w:rsidRDefault="004424A4" w:rsidP="00C03E7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Sanofi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424A4" w:rsidRPr="002902A7" w:rsidRDefault="004424A4" w:rsidP="00C03E7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01-211 Warszawa</w:t>
            </w:r>
          </w:p>
          <w:p w:rsidR="004424A4" w:rsidRPr="002902A7" w:rsidRDefault="004424A4" w:rsidP="00C03E7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690135895</w:t>
            </w:r>
          </w:p>
          <w:p w:rsidR="004424A4" w:rsidRPr="002902A7" w:rsidRDefault="004424A4" w:rsidP="00C03E7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424A4" w:rsidRPr="002902A7" w:rsidRDefault="004424A4" w:rsidP="00C03E7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C03E7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4424A4" w:rsidRPr="002902A7" w:rsidRDefault="004424A4" w:rsidP="00C03E7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C03E7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630 320,20 zł</w:t>
            </w:r>
          </w:p>
          <w:p w:rsidR="004424A4" w:rsidRPr="002902A7" w:rsidRDefault="004424A4" w:rsidP="00C03E7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680 745,81 zł</w:t>
            </w:r>
          </w:p>
        </w:tc>
      </w:tr>
      <w:tr w:rsidR="004424A4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GSK Services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60-322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300040065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4424A4" w:rsidRPr="002902A7" w:rsidRDefault="004424A4" w:rsidP="004253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2 480 400,00 zł</w:t>
            </w:r>
          </w:p>
          <w:p w:rsidR="004424A4" w:rsidRPr="002902A7" w:rsidRDefault="004424A4" w:rsidP="004253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2 678 832,00 zł</w:t>
            </w:r>
          </w:p>
        </w:tc>
      </w:tr>
      <w:tr w:rsidR="004424A4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Janssen-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Cilag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02-135 Warszawa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REGON: 015296339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4424A4" w:rsidRPr="002902A7" w:rsidRDefault="004424A4" w:rsidP="004253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414 277,20 zł</w:t>
            </w:r>
          </w:p>
          <w:p w:rsidR="004424A4" w:rsidRPr="002902A7" w:rsidRDefault="004424A4" w:rsidP="004253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447 419,38 zł</w:t>
            </w:r>
          </w:p>
        </w:tc>
      </w:tr>
      <w:tr w:rsidR="004424A4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Astrazeneca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Kft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Aliz</w:t>
            </w:r>
            <w:proofErr w:type="spellEnd"/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utca</w:t>
            </w:r>
            <w:proofErr w:type="spellEnd"/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 4. B.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ép</w:t>
            </w:r>
            <w:proofErr w:type="spellEnd"/>
            <w:r w:rsidRPr="002902A7">
              <w:rPr>
                <w:rFonts w:ascii="Bookman Old Style" w:hAnsi="Bookman Old Style"/>
                <w:sz w:val="18"/>
                <w:szCs w:val="18"/>
              </w:rPr>
              <w:t>. 1117 Budapest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b/>
                <w:sz w:val="18"/>
                <w:szCs w:val="18"/>
              </w:rPr>
              <w:t>Pakiet nr 8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sz w:val="18"/>
                <w:szCs w:val="18"/>
              </w:rPr>
              <w:t>NETTO: 862 007,90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sz w:val="18"/>
                <w:szCs w:val="18"/>
              </w:rPr>
              <w:t>BRUTTO: 930 968,53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b/>
                <w:sz w:val="18"/>
                <w:szCs w:val="18"/>
              </w:rPr>
              <w:t>Pakiet nr 10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sz w:val="18"/>
                <w:szCs w:val="18"/>
              </w:rPr>
              <w:t>NETTO: 453 703,60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sz w:val="18"/>
                <w:szCs w:val="18"/>
              </w:rPr>
              <w:t>BRUTTO: 489 999,89 zł</w:t>
            </w:r>
          </w:p>
        </w:tc>
      </w:tr>
      <w:tr w:rsidR="004424A4" w:rsidRPr="006D1444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Urtica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4A4" w:rsidRDefault="004424A4" w:rsidP="003B3AF0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4424A4" w:rsidRPr="002902A7" w:rsidRDefault="004424A4" w:rsidP="003B3AF0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3 794 229,00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4 097 767,32 zł</w:t>
            </w:r>
          </w:p>
        </w:tc>
      </w:tr>
      <w:tr w:rsidR="004424A4" w:rsidRPr="006D1444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Farmacol-Logistyka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”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sp.z.o.o</w:t>
            </w:r>
            <w:proofErr w:type="spellEnd"/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40-431 Katowice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141107266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7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836 262,50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903 163,50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13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607 950,00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656 586,00 zł</w:t>
            </w:r>
          </w:p>
        </w:tc>
      </w:tr>
      <w:tr w:rsidR="004424A4" w:rsidRPr="006D1444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ASCLEPIOS S.A.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50-502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272 636 951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56 437,50 zł.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60 952,50 zł.</w:t>
            </w:r>
          </w:p>
        </w:tc>
      </w:tr>
      <w:tr w:rsidR="004424A4" w:rsidRPr="006D1444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Takeda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Pharma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00-838 Warszawa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012765897</w:t>
            </w: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424A4" w:rsidRPr="002902A7" w:rsidRDefault="004424A4" w:rsidP="0042530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286.200,00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309.096,00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399.620,00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431.589,60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1.598.480,00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1.726.358,40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8.858.312,00 zł</w:t>
            </w:r>
          </w:p>
          <w:p w:rsidR="004424A4" w:rsidRPr="002902A7" w:rsidRDefault="004424A4" w:rsidP="0042530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9.566.976,96 zł</w:t>
            </w: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2F5F29" w:rsidRPr="0097518F" w:rsidTr="0042530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97518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902A7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Sanofi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01-211 Warszawa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690135895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630 320,20 zł</w:t>
            </w:r>
          </w:p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680 745,81 zł</w:t>
            </w:r>
          </w:p>
        </w:tc>
      </w:tr>
      <w:tr w:rsidR="002902A7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GSK Services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60-322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300040065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2 480 400,00 zł</w:t>
            </w:r>
          </w:p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2 678 832,00 zł</w:t>
            </w:r>
          </w:p>
        </w:tc>
      </w:tr>
      <w:tr w:rsidR="002902A7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Janssen-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Cilag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02-135 Warszawa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REGON: 015296339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414 277,20 zł</w:t>
            </w:r>
          </w:p>
          <w:p w:rsidR="002902A7" w:rsidRPr="002902A7" w:rsidRDefault="002902A7" w:rsidP="002902A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447 419,38 zł</w:t>
            </w:r>
          </w:p>
        </w:tc>
      </w:tr>
      <w:tr w:rsidR="002902A7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Astrazeneca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Kft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Aliz</w:t>
            </w:r>
            <w:proofErr w:type="spellEnd"/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utca</w:t>
            </w:r>
            <w:proofErr w:type="spellEnd"/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 4. B.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ép</w:t>
            </w:r>
            <w:proofErr w:type="spellEnd"/>
            <w:r w:rsidRPr="002902A7">
              <w:rPr>
                <w:rFonts w:ascii="Bookman Old Style" w:hAnsi="Bookman Old Style"/>
                <w:sz w:val="18"/>
                <w:szCs w:val="18"/>
              </w:rPr>
              <w:t>. 1117 Budapest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lastRenderedPageBreak/>
              <w:t>NIP PL5263446902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b/>
                <w:sz w:val="18"/>
                <w:szCs w:val="18"/>
              </w:rPr>
              <w:lastRenderedPageBreak/>
              <w:t>Pakiet nr 8</w:t>
            </w:r>
          </w:p>
          <w:p w:rsidR="002902A7" w:rsidRPr="002902A7" w:rsidRDefault="002902A7" w:rsidP="002902A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sz w:val="18"/>
                <w:szCs w:val="18"/>
              </w:rPr>
              <w:lastRenderedPageBreak/>
              <w:t>NETTO: 862 007,90 zł</w:t>
            </w:r>
          </w:p>
          <w:p w:rsidR="002902A7" w:rsidRPr="002902A7" w:rsidRDefault="002902A7" w:rsidP="002902A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sz w:val="18"/>
                <w:szCs w:val="18"/>
              </w:rPr>
              <w:t>BRUTTO: 930 968,53 zł</w:t>
            </w:r>
          </w:p>
          <w:p w:rsidR="002902A7" w:rsidRPr="002902A7" w:rsidRDefault="002902A7" w:rsidP="002902A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b/>
                <w:sz w:val="18"/>
                <w:szCs w:val="18"/>
              </w:rPr>
              <w:t>Pakiet nr 10</w:t>
            </w:r>
          </w:p>
          <w:p w:rsidR="002902A7" w:rsidRPr="002902A7" w:rsidRDefault="002902A7" w:rsidP="002902A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sz w:val="18"/>
                <w:szCs w:val="18"/>
              </w:rPr>
              <w:t>NETTO: 453 703,60 zł</w:t>
            </w:r>
          </w:p>
          <w:p w:rsidR="002902A7" w:rsidRPr="002902A7" w:rsidRDefault="002902A7" w:rsidP="002902A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sz w:val="18"/>
                <w:szCs w:val="18"/>
              </w:rPr>
              <w:t>BRUTTO: 489 999,89 zł</w:t>
            </w:r>
          </w:p>
        </w:tc>
      </w:tr>
      <w:tr w:rsidR="002902A7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821BF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821BF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SALUS INTERNATIONAL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2902A7" w:rsidRPr="002902A7" w:rsidRDefault="002902A7" w:rsidP="00821BF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2902A7" w:rsidRPr="002902A7" w:rsidRDefault="002902A7" w:rsidP="00821BF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2902A7" w:rsidRPr="002902A7" w:rsidRDefault="002902A7" w:rsidP="00821BF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821BF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821BF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821BF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821BF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6D8A" w:rsidRDefault="00596D8A" w:rsidP="00821BF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6D8A" w:rsidRDefault="00596D8A" w:rsidP="00821BF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6D8A" w:rsidRDefault="00596D8A" w:rsidP="00821BF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821BF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trike/>
                <w:color w:val="FF0000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trike/>
                <w:color w:val="FF0000"/>
                <w:sz w:val="18"/>
                <w:szCs w:val="18"/>
              </w:rPr>
              <w:t>NETTO: 28 840,00 zł</w:t>
            </w: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trike/>
                <w:color w:val="FF0000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trike/>
                <w:color w:val="FF0000"/>
                <w:sz w:val="18"/>
                <w:szCs w:val="18"/>
              </w:rPr>
              <w:t>BRUTTO: 31 147,20 zł</w:t>
            </w: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trike/>
                <w:color w:val="FF0000"/>
                <w:sz w:val="18"/>
                <w:szCs w:val="18"/>
              </w:rPr>
            </w:pP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color w:val="FF0000"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b/>
                <w:color w:val="FF0000"/>
                <w:sz w:val="18"/>
                <w:szCs w:val="18"/>
              </w:rPr>
              <w:t>NETTO: 57 886,00 zł</w:t>
            </w: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02A7">
              <w:rPr>
                <w:rFonts w:ascii="Bookman Old Style" w:hAnsi="Bookman Old Style" w:cs="Segoe UI Semilight"/>
                <w:b/>
                <w:color w:val="FF0000"/>
                <w:sz w:val="18"/>
                <w:szCs w:val="18"/>
              </w:rPr>
              <w:t>BRUTTO: 62 516,88 zł</w:t>
            </w:r>
          </w:p>
          <w:p w:rsidR="002902A7" w:rsidRPr="002902A7" w:rsidRDefault="002902A7" w:rsidP="00821BF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620 060,00 zł</w:t>
            </w:r>
          </w:p>
          <w:p w:rsidR="002902A7" w:rsidRPr="002902A7" w:rsidRDefault="002902A7" w:rsidP="00821BF7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669 664,80 zł</w:t>
            </w:r>
          </w:p>
        </w:tc>
      </w:tr>
      <w:tr w:rsidR="002902A7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Urtica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57 711,80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62 328,75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3 794 229,00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4 097 767,32 zł</w:t>
            </w:r>
          </w:p>
        </w:tc>
      </w:tr>
      <w:tr w:rsidR="002902A7" w:rsidRPr="00241258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Komtur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02-699 Warszawa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REGON: 015805870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2902A7" w:rsidRPr="002902A7" w:rsidRDefault="002902A7" w:rsidP="002902A7">
            <w:pPr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620.060,00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669.664,80 zł</w:t>
            </w:r>
          </w:p>
        </w:tc>
      </w:tr>
      <w:tr w:rsidR="002902A7" w:rsidRPr="006D1444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Farmacol-Logistyka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”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sp.z.o.o</w:t>
            </w:r>
            <w:proofErr w:type="spellEnd"/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40-431 Katowice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141107266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836 262,50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903 163,50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607 950,00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656 586,00 zł</w:t>
            </w:r>
          </w:p>
        </w:tc>
      </w:tr>
      <w:tr w:rsidR="002902A7" w:rsidRPr="006D1444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ASCLEPIOS S.A.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 xml:space="preserve">50-502 </w:t>
            </w:r>
            <w:proofErr w:type="spellStart"/>
            <w:r w:rsidRPr="002902A7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272 636 951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56 437,50 zł.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60 952,50 zł.</w:t>
            </w:r>
          </w:p>
        </w:tc>
      </w:tr>
      <w:tr w:rsidR="002902A7" w:rsidRPr="006D1444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2902A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902A7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Takeda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Pharma</w:t>
            </w:r>
            <w:proofErr w:type="spellEnd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00-838 Warszawa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REGON 012765897</w:t>
            </w: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02A7" w:rsidRPr="002902A7" w:rsidRDefault="002902A7" w:rsidP="002902A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902A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1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286.200,00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309.096,00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399.620,00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431.589,60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1.598.480,00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1.726.358,40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NETTO: 8.858.312,00 zł</w:t>
            </w:r>
          </w:p>
          <w:p w:rsidR="002902A7" w:rsidRPr="002902A7" w:rsidRDefault="002902A7" w:rsidP="00596D8A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902A7">
              <w:rPr>
                <w:rFonts w:ascii="Bookman Old Style" w:hAnsi="Bookman Old Style"/>
                <w:sz w:val="18"/>
                <w:szCs w:val="18"/>
              </w:rPr>
              <w:t>BRUTTO: 9.566.976,96 zł</w:t>
            </w:r>
          </w:p>
        </w:tc>
      </w:tr>
    </w:tbl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6817A0" w:rsidRDefault="006817A0" w:rsidP="006817A0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Pr="006817A0">
        <w:rPr>
          <w:rFonts w:ascii="Verdana" w:hAnsi="Verdana" w:cs="Arial"/>
          <w:sz w:val="18"/>
          <w:szCs w:val="18"/>
        </w:rPr>
        <w:t>nie dotyczy</w:t>
      </w:r>
    </w:p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6817A0" w:rsidRPr="005F2AD4" w:rsidRDefault="006817A0" w:rsidP="006817A0">
      <w:pPr>
        <w:rPr>
          <w:rFonts w:ascii="Bookman Old Style" w:hAnsi="Bookman Old Style" w:cs="Arial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 </w:t>
      </w:r>
      <w:r w:rsidR="005F2AD4">
        <w:rPr>
          <w:rFonts w:ascii="Bookman Old Style" w:hAnsi="Bookman Old Style" w:cs="Arial"/>
          <w:sz w:val="18"/>
          <w:szCs w:val="18"/>
        </w:rPr>
        <w:t>nie dotyczy</w:t>
      </w:r>
      <w:r w:rsidR="00FD213D" w:rsidRPr="00FD213D">
        <w:rPr>
          <w:rFonts w:ascii="Bookman Old Style" w:hAnsi="Bookman Old Style" w:cs="Arial"/>
          <w:sz w:val="18"/>
          <w:szCs w:val="18"/>
        </w:rPr>
        <w:t>.</w:t>
      </w: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25C53" w:rsidRDefault="00825C53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25C53" w:rsidRDefault="00825C53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sectPr w:rsidR="00416FF8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301" w:rsidRDefault="00425301" w:rsidP="00F92ECB">
      <w:pPr>
        <w:spacing w:after="0" w:line="240" w:lineRule="auto"/>
      </w:pPr>
      <w:r>
        <w:separator/>
      </w:r>
    </w:p>
  </w:endnote>
  <w:endnote w:type="continuationSeparator" w:id="0">
    <w:p w:rsidR="00425301" w:rsidRDefault="0042530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301" w:rsidRDefault="00C32975">
    <w:pPr>
      <w:pStyle w:val="Stopka"/>
    </w:pPr>
    <w:fldSimple w:instr=" PAGE   \* MERGEFORMAT ">
      <w:r w:rsidR="00825C53">
        <w:rPr>
          <w:noProof/>
        </w:rPr>
        <w:t>4</w:t>
      </w:r>
    </w:fldSimple>
    <w:r w:rsidR="0042530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301" w:rsidRDefault="00425301" w:rsidP="00F92ECB">
      <w:pPr>
        <w:spacing w:after="0" w:line="240" w:lineRule="auto"/>
      </w:pPr>
      <w:r>
        <w:separator/>
      </w:r>
    </w:p>
  </w:footnote>
  <w:footnote w:type="continuationSeparator" w:id="0">
    <w:p w:rsidR="00425301" w:rsidRDefault="0042530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301" w:rsidRDefault="004253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2D69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181F"/>
    <w:rsid w:val="001A2591"/>
    <w:rsid w:val="001A2D74"/>
    <w:rsid w:val="001A346F"/>
    <w:rsid w:val="001A387E"/>
    <w:rsid w:val="001B1E6F"/>
    <w:rsid w:val="001C5113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60617"/>
    <w:rsid w:val="00261B8E"/>
    <w:rsid w:val="00273580"/>
    <w:rsid w:val="002902A7"/>
    <w:rsid w:val="00291655"/>
    <w:rsid w:val="002923A2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B3AF0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25301"/>
    <w:rsid w:val="00436282"/>
    <w:rsid w:val="004424A4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96D8A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13E1"/>
    <w:rsid w:val="005F2AD4"/>
    <w:rsid w:val="005F2F6F"/>
    <w:rsid w:val="005F5F57"/>
    <w:rsid w:val="005F64C4"/>
    <w:rsid w:val="005F69FC"/>
    <w:rsid w:val="00600361"/>
    <w:rsid w:val="006007A0"/>
    <w:rsid w:val="00601729"/>
    <w:rsid w:val="00603293"/>
    <w:rsid w:val="00604A3E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09C0"/>
    <w:rsid w:val="006428A5"/>
    <w:rsid w:val="00643491"/>
    <w:rsid w:val="00651279"/>
    <w:rsid w:val="0065306A"/>
    <w:rsid w:val="00654050"/>
    <w:rsid w:val="006550C8"/>
    <w:rsid w:val="00662159"/>
    <w:rsid w:val="00663985"/>
    <w:rsid w:val="00672DDB"/>
    <w:rsid w:val="0068162D"/>
    <w:rsid w:val="006817A0"/>
    <w:rsid w:val="00686EB3"/>
    <w:rsid w:val="00687B4A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1BF7"/>
    <w:rsid w:val="00825C53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38A9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A54C7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2975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712"/>
    <w:rsid w:val="00CB7FFB"/>
    <w:rsid w:val="00CC0B01"/>
    <w:rsid w:val="00CC12C0"/>
    <w:rsid w:val="00CC3CF7"/>
    <w:rsid w:val="00CC4D1D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2A9F"/>
    <w:rsid w:val="00E439FD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5ADB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884E8-877D-46ED-993C-4DC11651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354</TotalTime>
  <Pages>4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270</cp:revision>
  <cp:lastPrinted>2023-08-03T05:29:00Z</cp:lastPrinted>
  <dcterms:created xsi:type="dcterms:W3CDTF">2021-09-20T11:56:00Z</dcterms:created>
  <dcterms:modified xsi:type="dcterms:W3CDTF">2025-04-11T10:23:00Z</dcterms:modified>
</cp:coreProperties>
</file>