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E30720">
        <w:rPr>
          <w:rFonts w:ascii="Bookman Old Style" w:hAnsi="Bookman Old Style"/>
          <w:color w:val="auto"/>
          <w:sz w:val="20"/>
          <w:szCs w:val="20"/>
        </w:rPr>
        <w:t>8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E30720">
        <w:rPr>
          <w:rFonts w:ascii="Bookman Old Style" w:hAnsi="Bookman Old Style"/>
          <w:color w:val="auto"/>
          <w:sz w:val="20"/>
          <w:szCs w:val="20"/>
        </w:rPr>
        <w:t>09.05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proofErr w:type="spellStart"/>
      <w:r w:rsidR="00242EB3" w:rsidRPr="00242EB3">
        <w:rPr>
          <w:rFonts w:ascii="Bookman Old Style" w:hAnsi="Bookman Old Style"/>
          <w:b/>
          <w:bCs/>
          <w:sz w:val="20"/>
          <w:szCs w:val="20"/>
        </w:rPr>
        <w:t>dostawę</w:t>
      </w:r>
      <w:proofErr w:type="spellEnd"/>
      <w:r w:rsidR="00242EB3" w:rsidRPr="00242EB3">
        <w:rPr>
          <w:rFonts w:ascii="Bookman Old Style" w:hAnsi="Bookman Old Style"/>
          <w:b/>
          <w:bCs/>
          <w:sz w:val="20"/>
          <w:szCs w:val="20"/>
        </w:rPr>
        <w:t xml:space="preserve"> leków</w:t>
      </w:r>
      <w:r w:rsidR="006C5B6E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E30720">
        <w:rPr>
          <w:rFonts w:ascii="Bookman Old Style" w:hAnsi="Bookman Old Style"/>
          <w:b/>
          <w:bCs/>
          <w:sz w:val="20"/>
          <w:szCs w:val="20"/>
        </w:rPr>
        <w:t>do programów lekowych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97518F" w:rsidTr="0003256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7518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E743E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F5F29" w:rsidRPr="00E743E8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2F5F29" w:rsidRPr="004E04EC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012765897</w:t>
            </w:r>
          </w:p>
          <w:p w:rsidR="002F5F29" w:rsidRDefault="002F5F29" w:rsidP="0003256D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NETTO: 413.400,00 zł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446.472,00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1.378.000,00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1.488.240,00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9.516.867,65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BRUTTO: 10.278.217,06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8B7D91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GSK Services Sp. z </w:t>
            </w:r>
            <w:proofErr w:type="spellStart"/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</w:p>
          <w:p w:rsidR="002F5F29" w:rsidRPr="008B7D91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60-322 </w:t>
            </w:r>
            <w:proofErr w:type="spellStart"/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2F5F29" w:rsidRPr="008B7D91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B7D91">
              <w:rPr>
                <w:rFonts w:ascii="Bookman Old Style" w:hAnsi="Bookman Old Style"/>
                <w:sz w:val="18"/>
                <w:szCs w:val="18"/>
              </w:rPr>
              <w:t>REGON  300040065</w:t>
            </w:r>
          </w:p>
          <w:p w:rsidR="002F5F29" w:rsidRDefault="002F5F29" w:rsidP="0003256D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4953BD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2F5F29" w:rsidRPr="004953BD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NETTO: 2 687 100,00 zł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BRUTTO: 2 902 068,00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2F5F29" w:rsidRPr="00617D1A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07379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2F5F29" w:rsidRPr="0007379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 xml:space="preserve">NETTO: 532 522,50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>BRUTTO: 575 124,30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E5C4D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 NETTO: 3 864 492,50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BRUTTO: 4 173 651,90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NETTO: 488 287,50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>BRUTTO: 527 350,50 zł</w:t>
            </w:r>
          </w:p>
        </w:tc>
      </w:tr>
      <w:tr w:rsidR="002F5F29" w:rsidRPr="006D1444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43DB3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1117 Budapest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43DB3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4C3587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2F5F29" w:rsidRPr="004C3587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 xml:space="preserve">NETTO: 663 083,00 zł </w:t>
            </w:r>
          </w:p>
          <w:p w:rsidR="002F5F29" w:rsidRPr="006D1444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>BRUTTO: 716 129,64 zł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2F5F29" w:rsidRPr="0097518F" w:rsidTr="0003256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7518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F5F29" w:rsidRPr="0097518F" w:rsidRDefault="002F5F29" w:rsidP="002F5F29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E743E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E743E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F5F29" w:rsidRPr="00E743E8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E743E8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2F5F29" w:rsidRPr="004E04EC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t xml:space="preserve"> </w:t>
            </w:r>
            <w:r w:rsidRPr="004E04EC">
              <w:rPr>
                <w:rFonts w:ascii="Bookman Old Style" w:hAnsi="Bookman Old Style"/>
                <w:sz w:val="18"/>
                <w:szCs w:val="18"/>
              </w:rPr>
              <w:t xml:space="preserve"> 012765897</w:t>
            </w:r>
          </w:p>
          <w:p w:rsidR="002F5F29" w:rsidRDefault="002F5F29" w:rsidP="0003256D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NETTO: 413.400,00 zł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446.472,00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1.378.000,00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BRUTTO: 1.488.240,00 zł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b/>
                <w:sz w:val="18"/>
                <w:szCs w:val="18"/>
              </w:rPr>
              <w:t xml:space="preserve">Pakiet nr 10 </w:t>
            </w:r>
          </w:p>
          <w:p w:rsidR="002F5F29" w:rsidRPr="00E57B86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 xml:space="preserve">NETTO: 9.516.867,65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E57B86">
              <w:rPr>
                <w:rFonts w:ascii="Bookman Old Style" w:hAnsi="Bookman Old Style"/>
                <w:sz w:val="18"/>
                <w:szCs w:val="18"/>
              </w:rPr>
              <w:t>BRUTTO: 10.278.217,06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A17E9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Medyk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Lek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Panek</w:t>
            </w:r>
            <w:proofErr w:type="spellEnd"/>
            <w:r w:rsidRPr="009A17E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k.</w:t>
            </w:r>
          </w:p>
          <w:p w:rsidR="002F5F29" w:rsidRPr="009A17E9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A17E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03-262 Warszawa</w:t>
            </w:r>
          </w:p>
          <w:p w:rsidR="002F5F29" w:rsidRPr="009A17E9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REGON  146378001</w:t>
            </w: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A17E9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b w:val="0"/>
                <w:bCs w:val="0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A17E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9A17E9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2F5F29" w:rsidRPr="009A17E9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NETTO: 547 005,00 zł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A17E9">
              <w:rPr>
                <w:rFonts w:ascii="Bookman Old Style" w:hAnsi="Bookman Old Style"/>
                <w:sz w:val="18"/>
                <w:szCs w:val="18"/>
              </w:rPr>
              <w:t>BRUTTO: 590 765,40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8B7D91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GSK Services Sp. z </w:t>
            </w:r>
            <w:proofErr w:type="spellStart"/>
            <w:r w:rsidRPr="008B7D91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</w:p>
          <w:p w:rsidR="002F5F29" w:rsidRPr="008B7D91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60-322 </w:t>
            </w:r>
            <w:proofErr w:type="spellStart"/>
            <w:r w:rsidRPr="008B7D91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2F5F29" w:rsidRPr="008B7D91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B7D91">
              <w:rPr>
                <w:rFonts w:ascii="Bookman Old Style" w:hAnsi="Bookman Old Style"/>
                <w:sz w:val="18"/>
                <w:szCs w:val="18"/>
              </w:rPr>
              <w:t>REGON  300040065</w:t>
            </w:r>
          </w:p>
          <w:p w:rsidR="002F5F29" w:rsidRDefault="002F5F29" w:rsidP="0003256D">
            <w:pPr>
              <w:pStyle w:val="Default"/>
              <w:rPr>
                <w:color w:val="444444"/>
                <w:sz w:val="20"/>
                <w:szCs w:val="20"/>
                <w:shd w:val="clear" w:color="auto" w:fill="EEEEEE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4953BD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2F5F29" w:rsidRPr="004953BD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NETTO: 2 687 100,00 zł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953BD">
              <w:rPr>
                <w:rFonts w:ascii="Bookman Old Style" w:hAnsi="Bookman Old Style"/>
                <w:sz w:val="18"/>
                <w:szCs w:val="18"/>
              </w:rPr>
              <w:t>BRUTTO: 2 902 068,00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Farmacol</w:t>
            </w:r>
            <w:proofErr w:type="spellEnd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617D1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Logistyka</w:t>
            </w:r>
            <w:proofErr w:type="spellEnd"/>
            <w:r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2F5F29" w:rsidRPr="00617D1A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17D1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40-431 Katowice</w:t>
            </w: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3C26">
              <w:rPr>
                <w:rFonts w:ascii="Bookman Old Style" w:hAnsi="Bookman Old Style"/>
                <w:sz w:val="18"/>
                <w:szCs w:val="18"/>
              </w:rPr>
              <w:t xml:space="preserve">REGON </w:t>
            </w:r>
            <w:r w:rsidRPr="00617D1A">
              <w:rPr>
                <w:rFonts w:ascii="Bookman Old Style" w:hAnsi="Bookman Old Style"/>
                <w:sz w:val="18"/>
                <w:szCs w:val="18"/>
              </w:rPr>
              <w:t>141107266</w:t>
            </w:r>
          </w:p>
          <w:p w:rsidR="002F5F29" w:rsidRPr="006E3C26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07379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2F5F29" w:rsidRPr="0007379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 xml:space="preserve">NETTO: 532 522,50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73793">
              <w:rPr>
                <w:rFonts w:ascii="Bookman Old Style" w:hAnsi="Bookman Old Style"/>
                <w:sz w:val="18"/>
                <w:szCs w:val="18"/>
              </w:rPr>
              <w:t>BRUTTO: 575 124,30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4F4DFA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4F4DF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2F5F29" w:rsidRPr="004F4DFA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40-273 Katowice</w:t>
            </w:r>
          </w:p>
          <w:p w:rsidR="002F5F29" w:rsidRPr="004F4DFA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F4DFA">
              <w:rPr>
                <w:rFonts w:ascii="Bookman Old Style" w:hAnsi="Bookman Old Style"/>
                <w:sz w:val="18"/>
                <w:szCs w:val="18"/>
              </w:rPr>
              <w:t>REGON 271059470</w:t>
            </w: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D1587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2F5F29" w:rsidRPr="00D15873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sz w:val="18"/>
                <w:szCs w:val="18"/>
              </w:rPr>
              <w:t>NETTO: 545 385,00 zł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D15873">
              <w:rPr>
                <w:rFonts w:ascii="Bookman Old Style" w:hAnsi="Bookman Old Style"/>
                <w:sz w:val="18"/>
                <w:szCs w:val="18"/>
              </w:rPr>
              <w:t>BRUTTO: 589 015,80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E5C4D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9E5C4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9E5C4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E5C4D">
              <w:rPr>
                <w:rFonts w:ascii="Bookman Old Style" w:hAnsi="Bookman Old Style"/>
                <w:sz w:val="18"/>
                <w:szCs w:val="18"/>
              </w:rPr>
              <w:t>REGON 93208180801</w:t>
            </w:r>
          </w:p>
          <w:p w:rsidR="002F5F29" w:rsidRPr="009E5C4D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NETTO: 536 330,60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BRUTTO: 579 237,05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>Pakiet nr 5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 NETTO: 3 864 492,50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BRUTTO: 4 173 651,90 zł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2F5F29" w:rsidRPr="001D4E1F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 xml:space="preserve">NETTO: 488 287,50 zł 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D4E1F">
              <w:rPr>
                <w:rFonts w:ascii="Bookman Old Style" w:hAnsi="Bookman Old Style"/>
                <w:sz w:val="18"/>
                <w:szCs w:val="18"/>
              </w:rPr>
              <w:t>BRUTTO: 527 350,50 zł</w:t>
            </w:r>
          </w:p>
        </w:tc>
      </w:tr>
      <w:tr w:rsidR="002F5F29" w:rsidRPr="00241258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8D1DFB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8D1DFB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2F5F29" w:rsidRPr="008D1DFB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50-502 WROCŁAW</w:t>
            </w:r>
          </w:p>
          <w:p w:rsidR="002F5F29" w:rsidRPr="008D1DFB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8D1DFB">
              <w:rPr>
                <w:rFonts w:ascii="Bookman Old Style" w:hAnsi="Bookman Old Style"/>
                <w:sz w:val="18"/>
                <w:szCs w:val="18"/>
              </w:rPr>
              <w:t>REGON 272636951</w:t>
            </w:r>
          </w:p>
          <w:p w:rsidR="002F5F29" w:rsidRDefault="002F5F29" w:rsidP="0003256D">
            <w:pPr>
              <w:pStyle w:val="Default"/>
            </w:pPr>
          </w:p>
          <w:p w:rsidR="002F5F29" w:rsidRDefault="002F5F29" w:rsidP="0003256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F67F4C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 xml:space="preserve">Pakiet nr 4 </w:t>
            </w:r>
          </w:p>
          <w:p w:rsidR="002F5F29" w:rsidRPr="00F67F4C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sz w:val="18"/>
                <w:szCs w:val="18"/>
              </w:rPr>
              <w:t>NETTO: 537 397,50 zł</w:t>
            </w:r>
          </w:p>
          <w:p w:rsidR="002F5F29" w:rsidRPr="00241258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7F4C">
              <w:rPr>
                <w:rFonts w:ascii="Bookman Old Style" w:hAnsi="Bookman Old Style"/>
                <w:sz w:val="18"/>
                <w:szCs w:val="18"/>
              </w:rPr>
              <w:t>BRUTTO: 580 389,30 zł</w:t>
            </w:r>
          </w:p>
        </w:tc>
      </w:tr>
      <w:tr w:rsidR="002F5F29" w:rsidRPr="006D1444" w:rsidTr="0003256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F29" w:rsidRDefault="002F5F29" w:rsidP="0003256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5F29" w:rsidRPr="00943DB3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AstraZeneca </w:t>
            </w:r>
            <w:proofErr w:type="spellStart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Kft</w:t>
            </w:r>
            <w:proofErr w:type="spellEnd"/>
            <w:r w:rsidRPr="00943DB3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43DB3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1117 Budapest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43DB3">
              <w:rPr>
                <w:rFonts w:ascii="Bookman Old Style" w:hAnsi="Bookman Old Style"/>
                <w:sz w:val="18"/>
                <w:szCs w:val="18"/>
              </w:rPr>
              <w:t>NIP PL5263446902</w:t>
            </w:r>
          </w:p>
          <w:p w:rsidR="002F5F29" w:rsidRPr="00943DB3" w:rsidRDefault="002F5F29" w:rsidP="0003256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2F5F29" w:rsidRPr="00952D68" w:rsidRDefault="002F5F29" w:rsidP="0003256D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 xml:space="preserve">  </w:t>
            </w:r>
            <w:proofErr w:type="spellStart"/>
            <w:r w:rsidRPr="00943DB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5F29" w:rsidRPr="004C3587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2F5F29" w:rsidRPr="004C3587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 xml:space="preserve">NETTO: 663 083,00 zł </w:t>
            </w:r>
          </w:p>
          <w:p w:rsidR="002F5F29" w:rsidRPr="006D1444" w:rsidRDefault="002F5F29" w:rsidP="002F5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4C3587">
              <w:rPr>
                <w:rFonts w:ascii="Bookman Old Style" w:hAnsi="Bookman Old Style"/>
                <w:sz w:val="18"/>
                <w:szCs w:val="18"/>
              </w:rPr>
              <w:t>BRUTTO: 716 129,64 zł</w:t>
            </w:r>
          </w:p>
        </w:tc>
      </w:tr>
    </w:tbl>
    <w:p w:rsidR="006817A0" w:rsidRDefault="006817A0" w:rsidP="006817A0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6817A0" w:rsidRDefault="006817A0" w:rsidP="006817A0">
      <w:pPr>
        <w:jc w:val="both"/>
        <w:rPr>
          <w:rFonts w:ascii="Verdana" w:hAnsi="Verdana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 </w:t>
      </w:r>
      <w:r w:rsidRPr="006817A0">
        <w:rPr>
          <w:rFonts w:ascii="Verdana" w:hAnsi="Verdana" w:cs="Arial"/>
          <w:sz w:val="18"/>
          <w:szCs w:val="18"/>
        </w:rPr>
        <w:t>nie dotyczy</w:t>
      </w: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FD213D" w:rsidRPr="00FD213D" w:rsidRDefault="006817A0" w:rsidP="00FD213D">
      <w:pPr>
        <w:rPr>
          <w:rFonts w:ascii="Bookman Old Style" w:hAnsi="Bookman Old Style" w:cs="Arial"/>
          <w:sz w:val="18"/>
          <w:szCs w:val="18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 </w:t>
      </w:r>
      <w:r w:rsidR="00FD213D">
        <w:rPr>
          <w:rFonts w:ascii="Bookman Old Style" w:hAnsi="Bookman Old Style" w:cs="Arial"/>
          <w:sz w:val="18"/>
          <w:szCs w:val="18"/>
        </w:rPr>
        <w:t>W zakresie  pakietów nr –  1 i 9</w:t>
      </w:r>
      <w:r w:rsidR="00FD213D" w:rsidRPr="00FD213D">
        <w:rPr>
          <w:rFonts w:ascii="Bookman Old Style" w:hAnsi="Bookman Old Style" w:cs="Arial"/>
          <w:sz w:val="18"/>
          <w:szCs w:val="18"/>
        </w:rPr>
        <w:t xml:space="preserve">  - unieważniono  na podstawie art. 255 pkt. 1 </w:t>
      </w:r>
      <w:proofErr w:type="spellStart"/>
      <w:r w:rsidR="00FD213D" w:rsidRPr="00FD213D">
        <w:rPr>
          <w:rFonts w:ascii="Bookman Old Style" w:hAnsi="Bookman Old Style" w:cs="Arial"/>
          <w:sz w:val="18"/>
          <w:szCs w:val="18"/>
        </w:rPr>
        <w:t>pzp</w:t>
      </w:r>
      <w:proofErr w:type="spellEnd"/>
      <w:r w:rsidR="00FD213D" w:rsidRPr="00FD213D">
        <w:rPr>
          <w:rFonts w:ascii="Bookman Old Style" w:hAnsi="Bookman Old Style" w:cs="Arial"/>
          <w:sz w:val="18"/>
          <w:szCs w:val="18"/>
        </w:rPr>
        <w:t>. – nie złożono żadnej oferty.</w:t>
      </w:r>
    </w:p>
    <w:p w:rsidR="006817A0" w:rsidRPr="00FD213D" w:rsidRDefault="006817A0" w:rsidP="006817A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6817A0" w:rsidRPr="00FD213D" w:rsidRDefault="006817A0" w:rsidP="006817A0">
      <w:pPr>
        <w:spacing w:after="0"/>
        <w:jc w:val="both"/>
        <w:rPr>
          <w:rFonts w:ascii="Bookman Old Style" w:eastAsia="Times New Roman" w:hAnsi="Bookman Old Style"/>
          <w:sz w:val="18"/>
          <w:szCs w:val="18"/>
          <w:lang w:eastAsia="pl-PL"/>
        </w:rPr>
      </w:pPr>
      <w:r w:rsidRPr="00FD213D">
        <w:rPr>
          <w:rFonts w:ascii="Bookman Old Style" w:eastAsia="Times New Roman" w:hAnsi="Bookman Old Style"/>
          <w:sz w:val="18"/>
          <w:szCs w:val="18"/>
          <w:lang w:eastAsia="pl-PL"/>
        </w:rPr>
        <w:t>Zamawiający może zawrzeć umowę w sprawie zamówienia publicznego przed upływem wyżej wskazanego terminu,  jeżeli w postępowaniu złożono tylko jedną ofertę.</w:t>
      </w: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EF6344" w:rsidRPr="00FD213D" w:rsidRDefault="00EF6344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D40D9" w:rsidRDefault="008D40D9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D40D9" w:rsidRDefault="008D40D9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D40D9" w:rsidRDefault="008D40D9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D40D9" w:rsidRDefault="008D40D9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100550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8D40D9">
      <w:rPr>
        <w:noProof/>
      </w:rPr>
      <w:t>3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00550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2F5F2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17A0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10EB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54FF5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D40D9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674F4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0720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5A9D"/>
    <w:rsid w:val="00EF6344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213D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5F472-4F9D-4F85-B493-45E8A332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322</TotalTime>
  <Pages>3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257</cp:revision>
  <cp:lastPrinted>2023-08-03T05:29:00Z</cp:lastPrinted>
  <dcterms:created xsi:type="dcterms:W3CDTF">2021-09-20T11:56:00Z</dcterms:created>
  <dcterms:modified xsi:type="dcterms:W3CDTF">2024-05-08T14:37:00Z</dcterms:modified>
</cp:coreProperties>
</file>