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BB2BA5">
        <w:rPr>
          <w:rFonts w:asciiTheme="minorHAnsi" w:hAnsiTheme="minorHAnsi" w:cstheme="minorHAnsi"/>
        </w:rPr>
        <w:t>09</w:t>
      </w:r>
      <w:bookmarkStart w:id="0" w:name="_GoBack"/>
      <w:bookmarkEnd w:id="0"/>
      <w:r w:rsidR="002A2E0B">
        <w:rPr>
          <w:rFonts w:asciiTheme="minorHAnsi" w:hAnsiTheme="minorHAnsi" w:cstheme="minorHAnsi"/>
        </w:rPr>
        <w:t>.09</w:t>
      </w:r>
      <w:r w:rsidR="002C13A9">
        <w:rPr>
          <w:rFonts w:asciiTheme="minorHAnsi" w:hAnsiTheme="minorHAnsi" w:cstheme="minorHAnsi"/>
        </w:rPr>
        <w:t>.2024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E712E3">
        <w:rPr>
          <w:rFonts w:asciiTheme="minorHAnsi" w:hAnsiTheme="minorHAnsi" w:cstheme="minorHAnsi"/>
          <w:b/>
          <w:bCs/>
        </w:rPr>
        <w:t>13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2C13A9">
        <w:rPr>
          <w:rFonts w:asciiTheme="minorHAnsi" w:hAnsiTheme="minorHAnsi" w:cstheme="minorHAnsi"/>
          <w:b/>
          <w:bCs/>
        </w:rPr>
        <w:t>4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0B5097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Dostawa </w:t>
      </w:r>
      <w:r w:rsidR="00191546" w:rsidRPr="00191546">
        <w:rPr>
          <w:b/>
          <w:bCs/>
          <w:sz w:val="24"/>
          <w:szCs w:val="24"/>
          <w:u w:val="single"/>
        </w:rPr>
        <w:t>różnych materiałów opatrunkowych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E417DA" w:rsidRPr="006A1F15" w:rsidTr="00D3729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7DA" w:rsidRPr="006A1F15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17DA" w:rsidRPr="006A1F15" w:rsidTr="00D3729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5425" w:rsidRDefault="00055425" w:rsidP="00D3729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Paul Hartmann </w:t>
            </w:r>
            <w:proofErr w:type="spellStart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E417DA" w:rsidRPr="005C2AEF" w:rsidRDefault="00E417DA" w:rsidP="00D3729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Pabianice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6B3" w:rsidRPr="004F06B3" w:rsidRDefault="004F06B3" w:rsidP="004F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 1 </w:t>
            </w:r>
          </w:p>
          <w:p w:rsidR="004F06B3" w:rsidRPr="004F06B3" w:rsidRDefault="004F06B3" w:rsidP="004F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F06B3">
              <w:rPr>
                <w:rFonts w:asciiTheme="minorHAnsi" w:hAnsiTheme="minorHAnsi" w:cstheme="minorHAnsi"/>
                <w:bCs/>
                <w:lang w:eastAsia="pl-PL"/>
              </w:rPr>
              <w:t xml:space="preserve">NETTO: 55 112,69 zł </w:t>
            </w:r>
          </w:p>
          <w:p w:rsidR="00E417DA" w:rsidRPr="004F06B3" w:rsidRDefault="004F06B3" w:rsidP="004F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F06B3">
              <w:rPr>
                <w:rFonts w:asciiTheme="minorHAnsi" w:hAnsiTheme="minorHAnsi" w:cstheme="minorHAnsi"/>
                <w:bCs/>
                <w:lang w:eastAsia="pl-PL"/>
              </w:rPr>
              <w:t>BRUTTO: 59 521,72 zł</w:t>
            </w:r>
          </w:p>
          <w:p w:rsidR="00E417DA" w:rsidRPr="006A1F15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E417DA" w:rsidRPr="006A1F15" w:rsidTr="00D3729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023" w:rsidRDefault="00440023" w:rsidP="00D3729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ANMAR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Spółka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z o. o.</w:t>
            </w:r>
          </w:p>
          <w:p w:rsidR="00E417DA" w:rsidRPr="00440023" w:rsidRDefault="00440023" w:rsidP="00440023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440023">
              <w:rPr>
                <w:rFonts w:asciiTheme="minorHAnsi" w:eastAsia="Calibri" w:hAnsiTheme="minorHAnsi" w:cstheme="minorHAnsi"/>
                <w:sz w:val="22"/>
                <w:szCs w:val="22"/>
                <w:lang w:val="pl-PL" w:eastAsia="pl-PL"/>
              </w:rPr>
              <w:t>Tychy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023" w:rsidRPr="00440023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/>
                <w:bCs/>
                <w:lang w:eastAsia="pl-PL"/>
              </w:rPr>
              <w:t>PAKIET NR 3</w:t>
            </w:r>
          </w:p>
          <w:p w:rsidR="00440023" w:rsidRPr="00440023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NETTO: 19 040,00 zł</w:t>
            </w:r>
          </w:p>
          <w:p w:rsidR="00E417DA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BRUTTO: 20 563,20 zł</w:t>
            </w:r>
          </w:p>
          <w:p w:rsidR="00440023" w:rsidRPr="0068498B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440023" w:rsidRPr="006A1F15" w:rsidTr="00D3729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023" w:rsidRDefault="00440023" w:rsidP="00D3729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023" w:rsidRDefault="00440023" w:rsidP="00D3729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ConvaTec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40023" w:rsidRPr="00440023" w:rsidRDefault="00440023" w:rsidP="00D37292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4002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023" w:rsidRPr="00440023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/>
                <w:bCs/>
                <w:lang w:eastAsia="pl-PL"/>
              </w:rPr>
              <w:t>PAKIET NR 2</w:t>
            </w:r>
          </w:p>
          <w:p w:rsidR="00440023" w:rsidRPr="00440023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NETTO: 5.948,50 zł</w:t>
            </w:r>
          </w:p>
          <w:p w:rsidR="00440023" w:rsidRPr="00440023" w:rsidRDefault="00440023" w:rsidP="004400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BRUTTO: 6.424,38 zł</w:t>
            </w:r>
          </w:p>
        </w:tc>
      </w:tr>
    </w:tbl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0772C1" w:rsidRPr="006A1F15" w:rsidTr="007B1F1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72C1" w:rsidRPr="006A1F15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772C1" w:rsidRPr="006A1F15" w:rsidTr="007B1F1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72C1" w:rsidRDefault="000772C1" w:rsidP="007B1F1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Paul Hartmann </w:t>
            </w:r>
            <w:proofErr w:type="spellStart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05542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0772C1" w:rsidRPr="005C2AEF" w:rsidRDefault="000772C1" w:rsidP="007B1F1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Pabianice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2C1" w:rsidRPr="004F06B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PAKIET NR  1 </w:t>
            </w:r>
          </w:p>
          <w:p w:rsidR="000772C1" w:rsidRPr="004F06B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F06B3">
              <w:rPr>
                <w:rFonts w:asciiTheme="minorHAnsi" w:hAnsiTheme="minorHAnsi" w:cstheme="minorHAnsi"/>
                <w:bCs/>
                <w:lang w:eastAsia="pl-PL"/>
              </w:rPr>
              <w:t xml:space="preserve">NETTO: 55 112,69 zł </w:t>
            </w:r>
          </w:p>
          <w:p w:rsidR="000772C1" w:rsidRPr="004F06B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F06B3">
              <w:rPr>
                <w:rFonts w:asciiTheme="minorHAnsi" w:hAnsiTheme="minorHAnsi" w:cstheme="minorHAnsi"/>
                <w:bCs/>
                <w:lang w:eastAsia="pl-PL"/>
              </w:rPr>
              <w:t>BRUTTO: 59 521,72 zł</w:t>
            </w:r>
          </w:p>
          <w:p w:rsidR="000772C1" w:rsidRPr="006A1F15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0772C1" w:rsidRPr="006A1F15" w:rsidTr="007B1F1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2C1" w:rsidRPr="006A1F15" w:rsidRDefault="000772C1" w:rsidP="007B1F1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72C1" w:rsidRDefault="000772C1" w:rsidP="007B1F1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ANMAR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Spółka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z o. o.</w:t>
            </w:r>
          </w:p>
          <w:p w:rsidR="000772C1" w:rsidRPr="00440023" w:rsidRDefault="000772C1" w:rsidP="007B1F12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440023">
              <w:rPr>
                <w:rFonts w:asciiTheme="minorHAnsi" w:eastAsia="Calibri" w:hAnsiTheme="minorHAnsi" w:cstheme="minorHAnsi"/>
                <w:sz w:val="22"/>
                <w:szCs w:val="22"/>
                <w:lang w:val="pl-PL" w:eastAsia="pl-PL"/>
              </w:rPr>
              <w:t>Tychy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2C1" w:rsidRPr="0044002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/>
                <w:bCs/>
                <w:lang w:eastAsia="pl-PL"/>
              </w:rPr>
              <w:t>PAKIET NR 3</w:t>
            </w:r>
          </w:p>
          <w:p w:rsidR="000772C1" w:rsidRPr="0044002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NETTO: 19 040,00 zł</w:t>
            </w:r>
          </w:p>
          <w:p w:rsidR="000772C1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BRUTTO: 20 563,20 zł</w:t>
            </w:r>
          </w:p>
          <w:p w:rsidR="000772C1" w:rsidRPr="0068498B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0772C1" w:rsidRPr="006A1F15" w:rsidTr="007B1F1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2C1" w:rsidRDefault="000772C1" w:rsidP="007B1F1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72C1" w:rsidRDefault="000772C1" w:rsidP="007B1F1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ConvaTec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Polska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 Sp. z </w:t>
            </w:r>
            <w:proofErr w:type="spellStart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44002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772C1" w:rsidRPr="00440023" w:rsidRDefault="000772C1" w:rsidP="007B1F12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4002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2C1" w:rsidRPr="0044002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/>
                <w:bCs/>
                <w:lang w:eastAsia="pl-PL"/>
              </w:rPr>
              <w:t>PAKIET NR 2</w:t>
            </w:r>
          </w:p>
          <w:p w:rsidR="000772C1" w:rsidRPr="00440023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NETTO: 5.948,50 zł</w:t>
            </w:r>
          </w:p>
          <w:p w:rsidR="000772C1" w:rsidRDefault="000772C1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40023">
              <w:rPr>
                <w:rFonts w:asciiTheme="minorHAnsi" w:hAnsiTheme="minorHAnsi" w:cstheme="minorHAnsi"/>
                <w:bCs/>
                <w:lang w:eastAsia="pl-PL"/>
              </w:rPr>
              <w:t>BRUTTO: 6.424,38 zł</w:t>
            </w:r>
          </w:p>
          <w:p w:rsidR="00406485" w:rsidRPr="00440023" w:rsidRDefault="00406485" w:rsidP="007B1F1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:rsidR="00DB3BA2" w:rsidRDefault="00DB3BA2" w:rsidP="00DB3BA2">
      <w:pPr>
        <w:pStyle w:val="Akapitzlist"/>
        <w:ind w:left="720"/>
      </w:pPr>
    </w:p>
    <w:p w:rsidR="00E417DA" w:rsidRDefault="00E417DA" w:rsidP="00DB3BA2">
      <w:pPr>
        <w:pStyle w:val="Akapitzlist"/>
        <w:ind w:left="720"/>
      </w:pPr>
    </w:p>
    <w:p w:rsidR="00E417DA" w:rsidRDefault="00E417DA" w:rsidP="00DB3BA2">
      <w:pPr>
        <w:pStyle w:val="Akapitzlist"/>
        <w:ind w:left="720"/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04" w:rsidRDefault="002C4D04" w:rsidP="00F92ECB">
      <w:pPr>
        <w:spacing w:after="0" w:line="240" w:lineRule="auto"/>
      </w:pPr>
      <w:r>
        <w:separator/>
      </w:r>
    </w:p>
  </w:endnote>
  <w:endnote w:type="continuationSeparator" w:id="0">
    <w:p w:rsidR="002C4D04" w:rsidRDefault="002C4D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04" w:rsidRDefault="002C4D04" w:rsidP="00F92ECB">
      <w:pPr>
        <w:spacing w:after="0" w:line="240" w:lineRule="auto"/>
      </w:pPr>
      <w:r>
        <w:separator/>
      </w:r>
    </w:p>
  </w:footnote>
  <w:footnote w:type="continuationSeparator" w:id="0">
    <w:p w:rsidR="002C4D04" w:rsidRDefault="002C4D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D4B57"/>
    <w:multiLevelType w:val="hybridMultilevel"/>
    <w:tmpl w:val="8C7C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5425"/>
    <w:rsid w:val="00056647"/>
    <w:rsid w:val="000633E0"/>
    <w:rsid w:val="000772C1"/>
    <w:rsid w:val="00085EAA"/>
    <w:rsid w:val="000A0BE4"/>
    <w:rsid w:val="000B27A0"/>
    <w:rsid w:val="000B5097"/>
    <w:rsid w:val="000D1955"/>
    <w:rsid w:val="000D6EB6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62509"/>
    <w:rsid w:val="00162E6B"/>
    <w:rsid w:val="001741A3"/>
    <w:rsid w:val="001765F3"/>
    <w:rsid w:val="00191379"/>
    <w:rsid w:val="00191546"/>
    <w:rsid w:val="001A231E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4E23"/>
    <w:rsid w:val="00237D0A"/>
    <w:rsid w:val="00254212"/>
    <w:rsid w:val="0026707D"/>
    <w:rsid w:val="00273580"/>
    <w:rsid w:val="002855E0"/>
    <w:rsid w:val="002872C1"/>
    <w:rsid w:val="00292EAF"/>
    <w:rsid w:val="00295BC9"/>
    <w:rsid w:val="002A2E0B"/>
    <w:rsid w:val="002A629A"/>
    <w:rsid w:val="002A6834"/>
    <w:rsid w:val="002B02C8"/>
    <w:rsid w:val="002B2B38"/>
    <w:rsid w:val="002B6F4B"/>
    <w:rsid w:val="002C13A9"/>
    <w:rsid w:val="002C4D04"/>
    <w:rsid w:val="002C59B5"/>
    <w:rsid w:val="002D4198"/>
    <w:rsid w:val="002D5359"/>
    <w:rsid w:val="002E627F"/>
    <w:rsid w:val="00302100"/>
    <w:rsid w:val="0030540C"/>
    <w:rsid w:val="00310BCF"/>
    <w:rsid w:val="00335BD5"/>
    <w:rsid w:val="00357085"/>
    <w:rsid w:val="00363D31"/>
    <w:rsid w:val="003649DB"/>
    <w:rsid w:val="00373EC6"/>
    <w:rsid w:val="00377213"/>
    <w:rsid w:val="00381813"/>
    <w:rsid w:val="00381964"/>
    <w:rsid w:val="00382AA3"/>
    <w:rsid w:val="00390D13"/>
    <w:rsid w:val="003B587A"/>
    <w:rsid w:val="003C1045"/>
    <w:rsid w:val="003D364C"/>
    <w:rsid w:val="003E65AC"/>
    <w:rsid w:val="003F74B1"/>
    <w:rsid w:val="0040350E"/>
    <w:rsid w:val="00406485"/>
    <w:rsid w:val="004111BD"/>
    <w:rsid w:val="004260C8"/>
    <w:rsid w:val="00440023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C5B8F"/>
    <w:rsid w:val="004F06B3"/>
    <w:rsid w:val="004F335A"/>
    <w:rsid w:val="004F7089"/>
    <w:rsid w:val="00503BD6"/>
    <w:rsid w:val="00512985"/>
    <w:rsid w:val="00526DA7"/>
    <w:rsid w:val="005311DE"/>
    <w:rsid w:val="005407CA"/>
    <w:rsid w:val="00540B86"/>
    <w:rsid w:val="005423D7"/>
    <w:rsid w:val="005520FC"/>
    <w:rsid w:val="00554710"/>
    <w:rsid w:val="005754F4"/>
    <w:rsid w:val="0058425D"/>
    <w:rsid w:val="005A424A"/>
    <w:rsid w:val="005B5FE6"/>
    <w:rsid w:val="005B7A86"/>
    <w:rsid w:val="005C2AEF"/>
    <w:rsid w:val="005C7295"/>
    <w:rsid w:val="005C765C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8498B"/>
    <w:rsid w:val="00696CAD"/>
    <w:rsid w:val="00697EC2"/>
    <w:rsid w:val="006A1F15"/>
    <w:rsid w:val="006A29DC"/>
    <w:rsid w:val="006A3001"/>
    <w:rsid w:val="006A4933"/>
    <w:rsid w:val="006D1ED9"/>
    <w:rsid w:val="006D2CE1"/>
    <w:rsid w:val="006D4096"/>
    <w:rsid w:val="006F5179"/>
    <w:rsid w:val="006F5452"/>
    <w:rsid w:val="007118CA"/>
    <w:rsid w:val="007154EA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A6D8C"/>
    <w:rsid w:val="007B60D0"/>
    <w:rsid w:val="007C2DC1"/>
    <w:rsid w:val="007D29FD"/>
    <w:rsid w:val="007D314C"/>
    <w:rsid w:val="007D3371"/>
    <w:rsid w:val="008151FD"/>
    <w:rsid w:val="008229D8"/>
    <w:rsid w:val="00831BC3"/>
    <w:rsid w:val="008405EC"/>
    <w:rsid w:val="00854AE2"/>
    <w:rsid w:val="0087411E"/>
    <w:rsid w:val="00892EE1"/>
    <w:rsid w:val="008A7D17"/>
    <w:rsid w:val="008B0E2B"/>
    <w:rsid w:val="008B0E2C"/>
    <w:rsid w:val="008C279A"/>
    <w:rsid w:val="008C60F7"/>
    <w:rsid w:val="008C7991"/>
    <w:rsid w:val="008D12C7"/>
    <w:rsid w:val="008F016F"/>
    <w:rsid w:val="00915E0F"/>
    <w:rsid w:val="009277EA"/>
    <w:rsid w:val="0093598E"/>
    <w:rsid w:val="0094150B"/>
    <w:rsid w:val="00947445"/>
    <w:rsid w:val="009547C6"/>
    <w:rsid w:val="009567B1"/>
    <w:rsid w:val="009746A6"/>
    <w:rsid w:val="00976B79"/>
    <w:rsid w:val="00980AD8"/>
    <w:rsid w:val="009919BD"/>
    <w:rsid w:val="009B0855"/>
    <w:rsid w:val="009B7379"/>
    <w:rsid w:val="009C49E4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134E4"/>
    <w:rsid w:val="00A314EA"/>
    <w:rsid w:val="00A3165D"/>
    <w:rsid w:val="00A52383"/>
    <w:rsid w:val="00A56A42"/>
    <w:rsid w:val="00A60221"/>
    <w:rsid w:val="00A631ED"/>
    <w:rsid w:val="00A77995"/>
    <w:rsid w:val="00A8474C"/>
    <w:rsid w:val="00A902E3"/>
    <w:rsid w:val="00A9228D"/>
    <w:rsid w:val="00AA2ED8"/>
    <w:rsid w:val="00AA76CC"/>
    <w:rsid w:val="00AB3DDC"/>
    <w:rsid w:val="00AB7FDE"/>
    <w:rsid w:val="00AC465E"/>
    <w:rsid w:val="00AC6444"/>
    <w:rsid w:val="00AD1D89"/>
    <w:rsid w:val="00AD3129"/>
    <w:rsid w:val="00AD5A97"/>
    <w:rsid w:val="00B014B3"/>
    <w:rsid w:val="00B11DC7"/>
    <w:rsid w:val="00B21305"/>
    <w:rsid w:val="00B24290"/>
    <w:rsid w:val="00B457BE"/>
    <w:rsid w:val="00B50398"/>
    <w:rsid w:val="00B76B89"/>
    <w:rsid w:val="00B864A2"/>
    <w:rsid w:val="00BA12B4"/>
    <w:rsid w:val="00BA7A54"/>
    <w:rsid w:val="00BB2BA5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50C38"/>
    <w:rsid w:val="00C6162C"/>
    <w:rsid w:val="00C6344F"/>
    <w:rsid w:val="00C70D7A"/>
    <w:rsid w:val="00C778EB"/>
    <w:rsid w:val="00C862E4"/>
    <w:rsid w:val="00C87937"/>
    <w:rsid w:val="00CA1CCE"/>
    <w:rsid w:val="00CA1D45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15BD2"/>
    <w:rsid w:val="00D273BC"/>
    <w:rsid w:val="00D376B9"/>
    <w:rsid w:val="00D41F59"/>
    <w:rsid w:val="00D420B6"/>
    <w:rsid w:val="00D543E8"/>
    <w:rsid w:val="00D72A4A"/>
    <w:rsid w:val="00D75451"/>
    <w:rsid w:val="00D86100"/>
    <w:rsid w:val="00D9099A"/>
    <w:rsid w:val="00DA4BB2"/>
    <w:rsid w:val="00DB3BA2"/>
    <w:rsid w:val="00DB7E77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17DA"/>
    <w:rsid w:val="00E439FD"/>
    <w:rsid w:val="00E4562B"/>
    <w:rsid w:val="00E466AE"/>
    <w:rsid w:val="00E67E7F"/>
    <w:rsid w:val="00E712E3"/>
    <w:rsid w:val="00E7220C"/>
    <w:rsid w:val="00E722CC"/>
    <w:rsid w:val="00E82A4D"/>
    <w:rsid w:val="00E9310D"/>
    <w:rsid w:val="00E937BA"/>
    <w:rsid w:val="00EA17DE"/>
    <w:rsid w:val="00EA67C5"/>
    <w:rsid w:val="00EA772A"/>
    <w:rsid w:val="00EC4175"/>
    <w:rsid w:val="00EF5DF0"/>
    <w:rsid w:val="00F02304"/>
    <w:rsid w:val="00F060D8"/>
    <w:rsid w:val="00F23234"/>
    <w:rsid w:val="00F2419C"/>
    <w:rsid w:val="00F266FD"/>
    <w:rsid w:val="00F26ABC"/>
    <w:rsid w:val="00F32F56"/>
    <w:rsid w:val="00F37713"/>
    <w:rsid w:val="00F42E4D"/>
    <w:rsid w:val="00F57F50"/>
    <w:rsid w:val="00F618C8"/>
    <w:rsid w:val="00F83AF8"/>
    <w:rsid w:val="00F92ECB"/>
    <w:rsid w:val="00FA4BBB"/>
    <w:rsid w:val="00FA616E"/>
    <w:rsid w:val="00FB7FBF"/>
    <w:rsid w:val="00FC3A5C"/>
    <w:rsid w:val="00FD435F"/>
    <w:rsid w:val="00FD4ED1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CF63D-9508-420D-B541-C453272A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367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307</cp:revision>
  <cp:lastPrinted>2019-03-26T09:55:00Z</cp:lastPrinted>
  <dcterms:created xsi:type="dcterms:W3CDTF">2021-03-09T06:31:00Z</dcterms:created>
  <dcterms:modified xsi:type="dcterms:W3CDTF">2024-09-06T09:09:00Z</dcterms:modified>
</cp:coreProperties>
</file>