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B2AA7">
        <w:rPr>
          <w:rFonts w:ascii="Bookman Old Style" w:hAnsi="Bookman Old Style"/>
          <w:color w:val="auto"/>
          <w:sz w:val="20"/>
          <w:szCs w:val="20"/>
        </w:rPr>
        <w:t>11/2025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8C436F">
        <w:rPr>
          <w:rFonts w:ascii="Bookman Old Style" w:hAnsi="Bookman Old Style"/>
          <w:color w:val="auto"/>
          <w:sz w:val="20"/>
          <w:szCs w:val="20"/>
        </w:rPr>
        <w:t>31</w:t>
      </w:r>
      <w:r w:rsidR="005B2AA7">
        <w:rPr>
          <w:rFonts w:ascii="Bookman Old Style" w:hAnsi="Bookman Old Style"/>
          <w:color w:val="auto"/>
          <w:sz w:val="20"/>
          <w:szCs w:val="20"/>
        </w:rPr>
        <w:t>.03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5B2AA7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BB6DBA" w:rsidRDefault="00BB6DBA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bookmarkStart w:id="0" w:name="_GoBack"/>
      <w:bookmarkEnd w:id="0"/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r w:rsidR="00A822C5" w:rsidRPr="00A822C5">
        <w:rPr>
          <w:rFonts w:ascii="Bookman Old Style" w:eastAsia="Times New Roman" w:hAnsi="Bookman Old Style" w:cs="Calibri"/>
          <w:b/>
          <w:sz w:val="20"/>
          <w:szCs w:val="20"/>
          <w:lang w:eastAsia="pl-PL"/>
        </w:rPr>
        <w:t>aparatu do autotransfuzji krwi</w:t>
      </w:r>
      <w:r w:rsidR="00D369DE" w:rsidRPr="005A2F12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13B4C" w:rsidRPr="00D95467" w:rsidTr="00713B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3B4C" w:rsidRP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13B4C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713B4C" w:rsidRPr="0097518F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13B4C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13B4C" w:rsidRPr="00F87610" w:rsidTr="00713B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3B4C" w:rsidRPr="003F5441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3F5441">
              <w:rPr>
                <w:rFonts w:ascii="Bookman Old Style" w:hAnsi="Bookman Old Style" w:cs="Tahoma"/>
                <w:b/>
                <w:sz w:val="18"/>
                <w:szCs w:val="18"/>
              </w:rPr>
              <w:t>Medtronic</w:t>
            </w:r>
            <w:proofErr w:type="spellEnd"/>
            <w:r w:rsidRPr="003F5441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Sp. z o. o.</w:t>
            </w:r>
          </w:p>
          <w:p w:rsidR="00713B4C" w:rsidRPr="00A05537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53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A32F6">
              <w:rPr>
                <w:rFonts w:ascii="Bookman Old Style" w:hAnsi="Bookman Old Style" w:cs="Tahoma"/>
                <w:sz w:val="18"/>
                <w:szCs w:val="18"/>
              </w:rPr>
              <w:t>REGON 011206233</w:t>
            </w:r>
          </w:p>
          <w:p w:rsid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13B4C" w:rsidRPr="00E64FB6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Pr="00A46B74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129 000,00 zł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139 320,00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13B4C" w:rsidRPr="00D95467" w:rsidTr="00713B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3B4C" w:rsidRP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13B4C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713B4C" w:rsidRPr="0097518F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13B4C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13B4C" w:rsidRPr="00F87610" w:rsidTr="00713B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3B4C" w:rsidRP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713B4C">
              <w:rPr>
                <w:rFonts w:ascii="Bookman Old Style" w:hAnsi="Bookman Old Style" w:cs="Tahoma"/>
                <w:b/>
                <w:sz w:val="18"/>
                <w:szCs w:val="18"/>
              </w:rPr>
              <w:t>Medtronic</w:t>
            </w:r>
            <w:proofErr w:type="spellEnd"/>
            <w:r w:rsidRPr="00713B4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Sp. z o. o.</w:t>
            </w:r>
          </w:p>
          <w:p w:rsidR="00713B4C" w:rsidRPr="00A05537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537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A32F6">
              <w:rPr>
                <w:rFonts w:ascii="Bookman Old Style" w:hAnsi="Bookman Old Style" w:cs="Tahoma"/>
                <w:sz w:val="18"/>
                <w:szCs w:val="18"/>
              </w:rPr>
              <w:t>REGON 011206233</w:t>
            </w:r>
          </w:p>
          <w:p w:rsidR="00713B4C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13B4C" w:rsidRPr="00E64FB6" w:rsidRDefault="00713B4C" w:rsidP="0071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Pr="00A46B74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netto: 129 000,00 zł</w:t>
            </w:r>
          </w:p>
          <w:p w:rsidR="00713B4C" w:rsidRPr="00713B4C" w:rsidRDefault="00713B4C" w:rsidP="00713B4C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13B4C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brutto: 139 320,00 zł</w:t>
            </w:r>
          </w:p>
        </w:tc>
      </w:tr>
    </w:tbl>
    <w:p w:rsidR="006B5D1E" w:rsidRDefault="006B5D1E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C436F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441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2F12"/>
    <w:rsid w:val="005A5A61"/>
    <w:rsid w:val="005B2AA7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5D1E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3B4C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97322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436F"/>
    <w:rsid w:val="008C6D12"/>
    <w:rsid w:val="008D1678"/>
    <w:rsid w:val="008E11CC"/>
    <w:rsid w:val="008E3CD1"/>
    <w:rsid w:val="008E5BED"/>
    <w:rsid w:val="008E7EEF"/>
    <w:rsid w:val="008F421D"/>
    <w:rsid w:val="008F56C8"/>
    <w:rsid w:val="008F58DE"/>
    <w:rsid w:val="00900C16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4530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2C5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FBD"/>
    <w:rsid w:val="00B038EB"/>
    <w:rsid w:val="00B039A1"/>
    <w:rsid w:val="00B04F69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B6DBA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219E3-CE43-4C4C-B58C-7AF72088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306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260</cp:revision>
  <cp:lastPrinted>2021-09-03T12:10:00Z</cp:lastPrinted>
  <dcterms:created xsi:type="dcterms:W3CDTF">2021-09-20T11:56:00Z</dcterms:created>
  <dcterms:modified xsi:type="dcterms:W3CDTF">2025-03-31T08:51:00Z</dcterms:modified>
</cp:coreProperties>
</file>