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D15BF2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EA/381-15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15173">
        <w:rPr>
          <w:rFonts w:ascii="Bookman Old Style" w:hAnsi="Bookman Old Style"/>
          <w:color w:val="auto"/>
          <w:sz w:val="20"/>
          <w:szCs w:val="20"/>
        </w:rPr>
        <w:t>25</w:t>
      </w:r>
      <w:r w:rsidR="00AE0841">
        <w:rPr>
          <w:rFonts w:ascii="Bookman Old Style" w:hAnsi="Bookman Old Style"/>
          <w:color w:val="auto"/>
          <w:sz w:val="20"/>
          <w:szCs w:val="20"/>
        </w:rPr>
        <w:tab/>
      </w:r>
      <w:r w:rsidR="00AE0841">
        <w:rPr>
          <w:rFonts w:ascii="Bookman Old Style" w:hAnsi="Bookman Old Style"/>
          <w:color w:val="auto"/>
          <w:sz w:val="20"/>
          <w:szCs w:val="20"/>
        </w:rPr>
        <w:tab/>
      </w:r>
      <w:r w:rsidR="00AE0841">
        <w:rPr>
          <w:rFonts w:ascii="Bookman Old Style" w:hAnsi="Bookman Old Style"/>
          <w:color w:val="auto"/>
          <w:sz w:val="20"/>
          <w:szCs w:val="20"/>
        </w:rPr>
        <w:tab/>
      </w:r>
      <w:r w:rsidR="00AE0841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31.03</w:t>
      </w:r>
      <w:r w:rsidR="006113A9">
        <w:rPr>
          <w:rFonts w:ascii="Bookman Old Style" w:hAnsi="Bookman Old Style"/>
          <w:color w:val="auto"/>
          <w:sz w:val="20"/>
          <w:szCs w:val="20"/>
        </w:rPr>
        <w:t>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1B17ED">
        <w:rPr>
          <w:rFonts w:ascii="Bookman Old Style" w:hAnsi="Bookman Old Style"/>
          <w:b/>
          <w:sz w:val="18"/>
          <w:szCs w:val="18"/>
        </w:rPr>
        <w:t>dostawę</w:t>
      </w:r>
      <w:r w:rsidR="00AE0841">
        <w:rPr>
          <w:rFonts w:ascii="Bookman Old Style" w:hAnsi="Bookman Old Style"/>
          <w:b/>
          <w:sz w:val="18"/>
          <w:szCs w:val="18"/>
        </w:rPr>
        <w:t xml:space="preserve"> środków kontrastowych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p w:rsidR="00033C47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066161" w:rsidRPr="0097518F" w:rsidTr="000661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66161" w:rsidRDefault="00066161" w:rsidP="00066161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06616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6616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8128C9" w:rsidRPr="00FC4CBE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8C9" w:rsidRPr="00570908" w:rsidRDefault="008128C9" w:rsidP="00F72D1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28C9" w:rsidRPr="008128C9" w:rsidRDefault="008128C9" w:rsidP="00812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b/>
                <w:sz w:val="18"/>
                <w:szCs w:val="18"/>
              </w:rPr>
              <w:t>SALUS INTERNATIONAL Sp. z o.o.</w:t>
            </w:r>
          </w:p>
          <w:p w:rsidR="008128C9" w:rsidRPr="008128C9" w:rsidRDefault="008128C9" w:rsidP="00812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sz w:val="18"/>
                <w:szCs w:val="18"/>
              </w:rPr>
              <w:t>Katowice</w:t>
            </w:r>
          </w:p>
          <w:p w:rsidR="008128C9" w:rsidRPr="008128C9" w:rsidRDefault="008128C9" w:rsidP="00812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8128C9" w:rsidRPr="008128C9" w:rsidRDefault="008128C9" w:rsidP="008128C9">
            <w:pPr>
              <w:spacing w:after="0" w:line="240" w:lineRule="auto"/>
              <w:rPr>
                <w:sz w:val="18"/>
                <w:szCs w:val="18"/>
              </w:rPr>
            </w:pPr>
          </w:p>
          <w:p w:rsidR="008128C9" w:rsidRPr="008128C9" w:rsidRDefault="008128C9" w:rsidP="008128C9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8C9" w:rsidRPr="008128C9" w:rsidRDefault="008128C9" w:rsidP="0081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8128C9" w:rsidRPr="008128C9" w:rsidRDefault="008128C9" w:rsidP="0081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128C9" w:rsidRPr="008128C9" w:rsidRDefault="008128C9" w:rsidP="0081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sz w:val="18"/>
                <w:szCs w:val="18"/>
              </w:rPr>
              <w:t>netto: 585 754,80 zł</w:t>
            </w:r>
          </w:p>
          <w:p w:rsidR="008128C9" w:rsidRPr="008128C9" w:rsidRDefault="008128C9" w:rsidP="00812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128C9">
              <w:rPr>
                <w:rFonts w:ascii="Bookman Old Style" w:hAnsi="Bookman Old Style"/>
                <w:sz w:val="18"/>
                <w:szCs w:val="18"/>
              </w:rPr>
              <w:t>brutto: 632 615,18 zł</w:t>
            </w:r>
          </w:p>
        </w:tc>
      </w:tr>
    </w:tbl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Pr="00A90C80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E278B" w:rsidRPr="0097518F" w:rsidTr="002732E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97518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62134" w:rsidRPr="00FC4CBE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134" w:rsidRPr="00C530A9" w:rsidRDefault="00462134" w:rsidP="0046213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62134" w:rsidRPr="00462134" w:rsidRDefault="00462134" w:rsidP="00462134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462134" w:rsidRPr="00462134" w:rsidRDefault="00462134" w:rsidP="0046213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46213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462134" w:rsidRPr="00462134" w:rsidRDefault="00462134" w:rsidP="0046213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462134" w:rsidRPr="00462134" w:rsidRDefault="00462134" w:rsidP="0046213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</w:p>
          <w:p w:rsidR="00462134" w:rsidRPr="00462134" w:rsidRDefault="00462134" w:rsidP="0046213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46213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46213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46213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 xml:space="preserve">netto: 586 774,50 zł </w:t>
            </w: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brutto: 633 716,46 zł</w:t>
            </w:r>
          </w:p>
        </w:tc>
      </w:tr>
      <w:tr w:rsidR="00462134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134" w:rsidRPr="00570908" w:rsidRDefault="00462134" w:rsidP="00462134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62134" w:rsidRPr="00462134" w:rsidRDefault="00462134" w:rsidP="00462134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>SALUS INTERNATIONAL Sp. z o.o.</w:t>
            </w:r>
          </w:p>
          <w:p w:rsidR="00462134" w:rsidRPr="00462134" w:rsidRDefault="00462134" w:rsidP="0046213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Katowice</w:t>
            </w:r>
          </w:p>
          <w:p w:rsidR="00462134" w:rsidRPr="00462134" w:rsidRDefault="00462134" w:rsidP="0046213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462134" w:rsidRPr="00462134" w:rsidRDefault="00462134" w:rsidP="00462134">
            <w:pPr>
              <w:spacing w:after="0" w:line="240" w:lineRule="auto"/>
              <w:rPr>
                <w:sz w:val="18"/>
                <w:szCs w:val="18"/>
              </w:rPr>
            </w:pPr>
          </w:p>
          <w:p w:rsidR="00462134" w:rsidRPr="00462134" w:rsidRDefault="00462134" w:rsidP="00462134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netto: 585 754,80 zł</w:t>
            </w:r>
          </w:p>
          <w:p w:rsidR="00462134" w:rsidRPr="00462134" w:rsidRDefault="00462134" w:rsidP="0046213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462134">
              <w:rPr>
                <w:rFonts w:ascii="Bookman Old Style" w:hAnsi="Bookman Old Style"/>
                <w:sz w:val="18"/>
                <w:szCs w:val="18"/>
              </w:rPr>
              <w:t>brutto: 632 615,18 zł</w:t>
            </w:r>
          </w:p>
        </w:tc>
      </w:tr>
    </w:tbl>
    <w:p w:rsidR="00FE278B" w:rsidRDefault="00FE278B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2E115C" w:rsidRPr="00A90C80" w:rsidRDefault="002E115C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spacing w:after="0" w:line="240" w:lineRule="auto"/>
        <w:jc w:val="both"/>
        <w:rPr>
          <w:rFonts w:ascii="Bookman Old Style" w:hAnsi="Bookman Old Style" w:cstheme="minorHAnsi"/>
          <w:sz w:val="18"/>
          <w:szCs w:val="18"/>
        </w:rPr>
      </w:pPr>
    </w:p>
    <w:p w:rsidR="009F0F54" w:rsidRPr="00A90C80" w:rsidRDefault="009F0F54" w:rsidP="00382590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/</w:t>
      </w:r>
      <w:r w:rsidRPr="00A90C80"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7D07E4">
    <w:pPr>
      <w:pStyle w:val="Stopka"/>
    </w:pPr>
    <w:fldSimple w:instr=" PAGE   \* MERGEFORMAT ">
      <w:r w:rsidR="00382590">
        <w:rPr>
          <w:noProof/>
        </w:rPr>
        <w:t>1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7ED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410A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1F5B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590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2134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0AB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07E4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28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A89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0841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15173"/>
    <w:rsid w:val="00D15BF2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4268A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377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85816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03EDC-C64D-4CB7-92EF-A40C6D8A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355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148</cp:revision>
  <cp:lastPrinted>2021-09-03T12:10:00Z</cp:lastPrinted>
  <dcterms:created xsi:type="dcterms:W3CDTF">2024-09-10T10:32:00Z</dcterms:created>
  <dcterms:modified xsi:type="dcterms:W3CDTF">2025-03-31T12:16:00Z</dcterms:modified>
</cp:coreProperties>
</file>